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FBD" w:rsidRPr="005C188B" w:rsidRDefault="00F96FBD" w:rsidP="00F96FBD">
      <w:pPr>
        <w:pStyle w:val="a3"/>
        <w:jc w:val="both"/>
      </w:pPr>
    </w:p>
    <w:p w:rsidR="00C73997" w:rsidRDefault="00C73997" w:rsidP="00171148">
      <w:pPr>
        <w:pStyle w:val="a3"/>
        <w:ind w:hanging="705"/>
        <w:jc w:val="both"/>
        <w:rPr>
          <w:sz w:val="24"/>
        </w:rPr>
      </w:pPr>
    </w:p>
    <w:p w:rsidR="00263CBA" w:rsidRDefault="00263CBA" w:rsidP="00263CBA">
      <w:pPr>
        <w:rPr>
          <w:sz w:val="24"/>
          <w:szCs w:val="24"/>
        </w:rPr>
      </w:pPr>
    </w:p>
    <w:p w:rsidR="00B11ADD" w:rsidRPr="005016BD" w:rsidRDefault="005016BD" w:rsidP="00B11ADD">
      <w:pPr>
        <w:pStyle w:val="a7"/>
        <w:ind w:left="-426"/>
        <w:jc w:val="center"/>
        <w:rPr>
          <w:sz w:val="24"/>
          <w:szCs w:val="24"/>
        </w:rPr>
      </w:pPr>
      <w:r w:rsidRPr="005016BD">
        <w:rPr>
          <w:b/>
          <w:sz w:val="24"/>
          <w:szCs w:val="24"/>
        </w:rPr>
        <w:t>Сведения  о среднемесячной заработной плате руководителей, заместителей руководителей и главных бухгалтеров муниципального учреждения</w:t>
      </w:r>
      <w:r w:rsidRPr="005016BD">
        <w:rPr>
          <w:b/>
          <w:sz w:val="24"/>
          <w:szCs w:val="24"/>
          <w:u w:val="single"/>
        </w:rPr>
        <w:t xml:space="preserve"> </w:t>
      </w:r>
      <w:r w:rsidRPr="005016BD">
        <w:rPr>
          <w:b/>
          <w:sz w:val="24"/>
          <w:szCs w:val="24"/>
        </w:rPr>
        <w:t>м</w:t>
      </w:r>
      <w:r w:rsidR="00B11ADD" w:rsidRPr="005016BD">
        <w:rPr>
          <w:b/>
          <w:sz w:val="24"/>
          <w:szCs w:val="24"/>
        </w:rPr>
        <w:t>униципально</w:t>
      </w:r>
      <w:r w:rsidRPr="005016BD">
        <w:rPr>
          <w:b/>
          <w:sz w:val="24"/>
          <w:szCs w:val="24"/>
        </w:rPr>
        <w:t>го</w:t>
      </w:r>
      <w:r w:rsidR="00B11ADD" w:rsidRPr="005016BD">
        <w:rPr>
          <w:b/>
          <w:sz w:val="24"/>
          <w:szCs w:val="24"/>
        </w:rPr>
        <w:t xml:space="preserve"> автономно</w:t>
      </w:r>
      <w:r w:rsidRPr="005016BD">
        <w:rPr>
          <w:b/>
          <w:sz w:val="24"/>
          <w:szCs w:val="24"/>
        </w:rPr>
        <w:t xml:space="preserve">го </w:t>
      </w:r>
      <w:r w:rsidR="00B11ADD" w:rsidRPr="005016BD">
        <w:rPr>
          <w:b/>
          <w:sz w:val="24"/>
          <w:szCs w:val="24"/>
        </w:rPr>
        <w:t>учреждени</w:t>
      </w:r>
      <w:r w:rsidRPr="005016BD">
        <w:rPr>
          <w:b/>
          <w:sz w:val="24"/>
          <w:szCs w:val="24"/>
        </w:rPr>
        <w:t>я</w:t>
      </w:r>
      <w:r w:rsidR="00B11ADD" w:rsidRPr="005016BD">
        <w:rPr>
          <w:b/>
          <w:sz w:val="24"/>
          <w:szCs w:val="24"/>
        </w:rPr>
        <w:t xml:space="preserve"> Ярославского муниципального района  “Редакция газеты “</w:t>
      </w:r>
      <w:proofErr w:type="gramStart"/>
      <w:r w:rsidR="00B11ADD" w:rsidRPr="005016BD">
        <w:rPr>
          <w:b/>
          <w:sz w:val="24"/>
          <w:szCs w:val="24"/>
        </w:rPr>
        <w:t>Ярославский</w:t>
      </w:r>
      <w:proofErr w:type="gramEnd"/>
      <w:r w:rsidR="00B11ADD" w:rsidRPr="005016BD">
        <w:rPr>
          <w:b/>
          <w:sz w:val="24"/>
          <w:szCs w:val="24"/>
        </w:rPr>
        <w:t xml:space="preserve"> </w:t>
      </w:r>
      <w:proofErr w:type="spellStart"/>
      <w:r w:rsidR="00B11ADD" w:rsidRPr="005016BD">
        <w:rPr>
          <w:b/>
          <w:sz w:val="24"/>
          <w:szCs w:val="24"/>
        </w:rPr>
        <w:t>агрокурьер</w:t>
      </w:r>
      <w:proofErr w:type="spellEnd"/>
      <w:r w:rsidR="00B11ADD" w:rsidRPr="005016BD">
        <w:rPr>
          <w:b/>
          <w:sz w:val="24"/>
          <w:szCs w:val="24"/>
        </w:rPr>
        <w:t>”</w:t>
      </w:r>
    </w:p>
    <w:p w:rsidR="00263CBA" w:rsidRPr="00263CBA" w:rsidRDefault="00263CBA" w:rsidP="00263CBA">
      <w:pPr>
        <w:widowControl w:val="0"/>
        <w:autoSpaceDE w:val="0"/>
        <w:autoSpaceDN w:val="0"/>
        <w:jc w:val="both"/>
        <w:rPr>
          <w:sz w:val="22"/>
        </w:rPr>
      </w:pPr>
    </w:p>
    <w:p w:rsidR="00263CBA" w:rsidRPr="005016BD" w:rsidRDefault="005016BD" w:rsidP="00263CBA">
      <w:pPr>
        <w:widowControl w:val="0"/>
        <w:autoSpaceDE w:val="0"/>
        <w:autoSpaceDN w:val="0"/>
        <w:jc w:val="center"/>
        <w:rPr>
          <w:b/>
          <w:sz w:val="22"/>
        </w:rPr>
      </w:pPr>
      <w:r>
        <w:rPr>
          <w:b/>
          <w:sz w:val="22"/>
        </w:rPr>
        <w:t>за</w:t>
      </w:r>
      <w:r w:rsidR="00263CBA" w:rsidRPr="005016BD">
        <w:rPr>
          <w:b/>
          <w:sz w:val="22"/>
        </w:rPr>
        <w:t xml:space="preserve"> 20</w:t>
      </w:r>
      <w:r w:rsidR="00BE4E8D" w:rsidRPr="005016BD">
        <w:rPr>
          <w:b/>
          <w:sz w:val="22"/>
        </w:rPr>
        <w:t>2</w:t>
      </w:r>
      <w:r w:rsidR="00E444B1" w:rsidRPr="005016BD">
        <w:rPr>
          <w:b/>
          <w:sz w:val="22"/>
        </w:rPr>
        <w:t>3</w:t>
      </w:r>
      <w:r w:rsidR="00263CBA" w:rsidRPr="005016BD">
        <w:rPr>
          <w:b/>
          <w:sz w:val="22"/>
        </w:rPr>
        <w:t xml:space="preserve"> </w:t>
      </w:r>
      <w:r>
        <w:rPr>
          <w:b/>
          <w:sz w:val="22"/>
        </w:rPr>
        <w:t>год</w:t>
      </w:r>
    </w:p>
    <w:p w:rsidR="00263CBA" w:rsidRPr="00263CBA" w:rsidRDefault="00263CBA" w:rsidP="00263CBA">
      <w:pPr>
        <w:widowControl w:val="0"/>
        <w:autoSpaceDE w:val="0"/>
        <w:autoSpaceDN w:val="0"/>
        <w:jc w:val="both"/>
        <w:rPr>
          <w:rFonts w:ascii="Calibri" w:hAnsi="Calibri" w:cs="Calibri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4"/>
        <w:gridCol w:w="3288"/>
        <w:gridCol w:w="1644"/>
        <w:gridCol w:w="3175"/>
      </w:tblGrid>
      <w:tr w:rsidR="00263CBA" w:rsidRPr="00263CBA" w:rsidTr="003E149B">
        <w:tc>
          <w:tcPr>
            <w:tcW w:w="964" w:type="dxa"/>
          </w:tcPr>
          <w:p w:rsidR="00263CBA" w:rsidRPr="00263CBA" w:rsidRDefault="00263CBA" w:rsidP="00263CBA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263CBA">
              <w:rPr>
                <w:sz w:val="22"/>
              </w:rPr>
              <w:t xml:space="preserve">N </w:t>
            </w:r>
            <w:proofErr w:type="gramStart"/>
            <w:r w:rsidRPr="00263CBA">
              <w:rPr>
                <w:sz w:val="22"/>
              </w:rPr>
              <w:t>п</w:t>
            </w:r>
            <w:proofErr w:type="gramEnd"/>
            <w:r w:rsidRPr="00263CBA">
              <w:rPr>
                <w:sz w:val="22"/>
              </w:rPr>
              <w:t>/п</w:t>
            </w:r>
          </w:p>
        </w:tc>
        <w:tc>
          <w:tcPr>
            <w:tcW w:w="3288" w:type="dxa"/>
          </w:tcPr>
          <w:p w:rsidR="00263CBA" w:rsidRPr="00263CBA" w:rsidRDefault="00263CBA" w:rsidP="00263CBA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263CBA">
              <w:rPr>
                <w:sz w:val="22"/>
              </w:rPr>
              <w:t>Фамилия, имя, отчество</w:t>
            </w:r>
          </w:p>
        </w:tc>
        <w:tc>
          <w:tcPr>
            <w:tcW w:w="1644" w:type="dxa"/>
          </w:tcPr>
          <w:p w:rsidR="00263CBA" w:rsidRPr="00263CBA" w:rsidRDefault="00263CBA" w:rsidP="00263CBA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263CBA">
              <w:rPr>
                <w:sz w:val="22"/>
              </w:rPr>
              <w:t>Должность</w:t>
            </w:r>
          </w:p>
        </w:tc>
        <w:tc>
          <w:tcPr>
            <w:tcW w:w="3175" w:type="dxa"/>
          </w:tcPr>
          <w:p w:rsidR="00263CBA" w:rsidRPr="00263CBA" w:rsidRDefault="00263CBA" w:rsidP="00263CBA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263CBA">
              <w:rPr>
                <w:sz w:val="22"/>
              </w:rPr>
              <w:t>Среднемесячная заработная плата</w:t>
            </w:r>
          </w:p>
        </w:tc>
      </w:tr>
      <w:tr w:rsidR="00263CBA" w:rsidRPr="00263CBA" w:rsidTr="003E149B">
        <w:tc>
          <w:tcPr>
            <w:tcW w:w="964" w:type="dxa"/>
          </w:tcPr>
          <w:p w:rsidR="00263CBA" w:rsidRPr="00263CBA" w:rsidRDefault="00263CBA" w:rsidP="00263CBA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263CBA">
              <w:rPr>
                <w:sz w:val="22"/>
              </w:rPr>
              <w:t>1</w:t>
            </w:r>
          </w:p>
        </w:tc>
        <w:tc>
          <w:tcPr>
            <w:tcW w:w="3288" w:type="dxa"/>
          </w:tcPr>
          <w:p w:rsidR="00263CBA" w:rsidRPr="00263CBA" w:rsidRDefault="00263CBA" w:rsidP="00263CBA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263CBA">
              <w:rPr>
                <w:sz w:val="22"/>
              </w:rPr>
              <w:t>2</w:t>
            </w:r>
          </w:p>
        </w:tc>
        <w:tc>
          <w:tcPr>
            <w:tcW w:w="1644" w:type="dxa"/>
          </w:tcPr>
          <w:p w:rsidR="00263CBA" w:rsidRPr="00263CBA" w:rsidRDefault="00263CBA" w:rsidP="00263CBA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263CBA">
              <w:rPr>
                <w:sz w:val="22"/>
              </w:rPr>
              <w:t>3</w:t>
            </w:r>
          </w:p>
        </w:tc>
        <w:tc>
          <w:tcPr>
            <w:tcW w:w="3175" w:type="dxa"/>
          </w:tcPr>
          <w:p w:rsidR="00263CBA" w:rsidRPr="00263CBA" w:rsidRDefault="00263CBA" w:rsidP="00263CBA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263CBA">
              <w:rPr>
                <w:sz w:val="22"/>
              </w:rPr>
              <w:t>4</w:t>
            </w:r>
          </w:p>
        </w:tc>
      </w:tr>
      <w:tr w:rsidR="00263CBA" w:rsidRPr="00263CBA" w:rsidTr="003E149B">
        <w:tc>
          <w:tcPr>
            <w:tcW w:w="964" w:type="dxa"/>
          </w:tcPr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3288" w:type="dxa"/>
          </w:tcPr>
          <w:p w:rsidR="00AA76C9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Малахов </w:t>
            </w:r>
          </w:p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>Алексей Александрович</w:t>
            </w:r>
          </w:p>
        </w:tc>
        <w:tc>
          <w:tcPr>
            <w:tcW w:w="1644" w:type="dxa"/>
          </w:tcPr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>Главный редактор</w:t>
            </w:r>
          </w:p>
        </w:tc>
        <w:tc>
          <w:tcPr>
            <w:tcW w:w="3175" w:type="dxa"/>
          </w:tcPr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>51 166,62</w:t>
            </w:r>
          </w:p>
        </w:tc>
      </w:tr>
      <w:tr w:rsidR="00263CBA" w:rsidRPr="00263CBA" w:rsidTr="003E149B">
        <w:tc>
          <w:tcPr>
            <w:tcW w:w="964" w:type="dxa"/>
          </w:tcPr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3288" w:type="dxa"/>
          </w:tcPr>
          <w:p w:rsidR="00AA76C9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Куфирин</w:t>
            </w:r>
            <w:proofErr w:type="spellEnd"/>
            <w:r>
              <w:rPr>
                <w:sz w:val="22"/>
              </w:rPr>
              <w:t xml:space="preserve"> </w:t>
            </w:r>
          </w:p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>Борис Александрович</w:t>
            </w:r>
          </w:p>
        </w:tc>
        <w:tc>
          <w:tcPr>
            <w:tcW w:w="1644" w:type="dxa"/>
          </w:tcPr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 w:rsidRPr="00B11ADD">
              <w:rPr>
                <w:sz w:val="22"/>
              </w:rPr>
              <w:t xml:space="preserve">Заместитель главного редактора </w:t>
            </w:r>
            <w:proofErr w:type="gramStart"/>
            <w:r w:rsidRPr="00B11ADD">
              <w:rPr>
                <w:sz w:val="22"/>
              </w:rPr>
              <w:t>-Г</w:t>
            </w:r>
            <w:proofErr w:type="gramEnd"/>
            <w:r w:rsidRPr="00B11ADD">
              <w:rPr>
                <w:sz w:val="22"/>
              </w:rPr>
              <w:t>лавный редактор сетевого СМИ</w:t>
            </w:r>
          </w:p>
        </w:tc>
        <w:tc>
          <w:tcPr>
            <w:tcW w:w="3175" w:type="dxa"/>
          </w:tcPr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>40 563,42</w:t>
            </w:r>
          </w:p>
        </w:tc>
      </w:tr>
      <w:tr w:rsidR="00263CBA" w:rsidRPr="00263CBA" w:rsidTr="003E149B">
        <w:tc>
          <w:tcPr>
            <w:tcW w:w="964" w:type="dxa"/>
          </w:tcPr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3288" w:type="dxa"/>
          </w:tcPr>
          <w:p w:rsidR="00AA76C9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>Кузьмина</w:t>
            </w:r>
          </w:p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bookmarkStart w:id="0" w:name="_GoBack"/>
            <w:bookmarkEnd w:id="0"/>
            <w:r>
              <w:rPr>
                <w:sz w:val="22"/>
              </w:rPr>
              <w:t xml:space="preserve"> Екатерина Владимировна</w:t>
            </w:r>
          </w:p>
        </w:tc>
        <w:tc>
          <w:tcPr>
            <w:tcW w:w="1644" w:type="dxa"/>
          </w:tcPr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>Главный бухгалтер</w:t>
            </w:r>
          </w:p>
        </w:tc>
        <w:tc>
          <w:tcPr>
            <w:tcW w:w="3175" w:type="dxa"/>
          </w:tcPr>
          <w:p w:rsidR="00263CBA" w:rsidRPr="00263CBA" w:rsidRDefault="00B11ADD" w:rsidP="005016BD">
            <w:pPr>
              <w:widowControl w:val="0"/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sz w:val="22"/>
              </w:rPr>
              <w:t>43 138,02</w:t>
            </w:r>
          </w:p>
        </w:tc>
      </w:tr>
    </w:tbl>
    <w:p w:rsidR="00263CBA" w:rsidRPr="00263CBA" w:rsidRDefault="00263CBA" w:rsidP="00263CBA">
      <w:pPr>
        <w:widowControl w:val="0"/>
        <w:autoSpaceDE w:val="0"/>
        <w:autoSpaceDN w:val="0"/>
        <w:jc w:val="both"/>
        <w:rPr>
          <w:rFonts w:ascii="Calibri" w:hAnsi="Calibri" w:cs="Calibri"/>
          <w:sz w:val="22"/>
        </w:rPr>
      </w:pPr>
    </w:p>
    <w:p w:rsidR="00C73997" w:rsidRDefault="008C0D3A" w:rsidP="00263CBA">
      <w:pPr>
        <w:rPr>
          <w:sz w:val="24"/>
          <w:szCs w:val="24"/>
        </w:rPr>
      </w:pPr>
      <w:hyperlink r:id="rId7" w:history="1">
        <w:r w:rsidR="00263CBA" w:rsidRPr="00263CBA">
          <w:rPr>
            <w:rFonts w:asciiTheme="minorHAnsi" w:eastAsiaTheme="minorHAnsi" w:hAnsiTheme="minorHAnsi" w:cstheme="minorBidi"/>
            <w:i/>
            <w:color w:val="0000FF"/>
            <w:sz w:val="22"/>
            <w:szCs w:val="22"/>
            <w:lang w:eastAsia="en-US"/>
          </w:rPr>
          <w:br/>
        </w:r>
      </w:hyperlink>
    </w:p>
    <w:sectPr w:rsidR="00C73997" w:rsidSect="00E55E03">
      <w:pgSz w:w="11906" w:h="16838"/>
      <w:pgMar w:top="284" w:right="73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D3A" w:rsidRDefault="008C0D3A" w:rsidP="00C73997">
      <w:r>
        <w:separator/>
      </w:r>
    </w:p>
  </w:endnote>
  <w:endnote w:type="continuationSeparator" w:id="0">
    <w:p w:rsidR="008C0D3A" w:rsidRDefault="008C0D3A" w:rsidP="00C73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D3A" w:rsidRDefault="008C0D3A" w:rsidP="00C73997">
      <w:r>
        <w:separator/>
      </w:r>
    </w:p>
  </w:footnote>
  <w:footnote w:type="continuationSeparator" w:id="0">
    <w:p w:rsidR="008C0D3A" w:rsidRDefault="008C0D3A" w:rsidP="00C739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5CC"/>
    <w:rsid w:val="000057CA"/>
    <w:rsid w:val="000065CC"/>
    <w:rsid w:val="00035AC3"/>
    <w:rsid w:val="000918AC"/>
    <w:rsid w:val="000C2CAB"/>
    <w:rsid w:val="000F4C11"/>
    <w:rsid w:val="00127050"/>
    <w:rsid w:val="00157F40"/>
    <w:rsid w:val="00171148"/>
    <w:rsid w:val="001C572B"/>
    <w:rsid w:val="001E456E"/>
    <w:rsid w:val="00213337"/>
    <w:rsid w:val="002210A5"/>
    <w:rsid w:val="00263CBA"/>
    <w:rsid w:val="002735CE"/>
    <w:rsid w:val="00282A80"/>
    <w:rsid w:val="0030031E"/>
    <w:rsid w:val="00327EEF"/>
    <w:rsid w:val="003C5AEF"/>
    <w:rsid w:val="003E2546"/>
    <w:rsid w:val="00401F5F"/>
    <w:rsid w:val="00456B50"/>
    <w:rsid w:val="004B64BE"/>
    <w:rsid w:val="005016BD"/>
    <w:rsid w:val="00535AE9"/>
    <w:rsid w:val="005434C1"/>
    <w:rsid w:val="005F067E"/>
    <w:rsid w:val="0060041B"/>
    <w:rsid w:val="00605D77"/>
    <w:rsid w:val="00612E76"/>
    <w:rsid w:val="0066082A"/>
    <w:rsid w:val="00674125"/>
    <w:rsid w:val="0071590D"/>
    <w:rsid w:val="00722BBF"/>
    <w:rsid w:val="00735784"/>
    <w:rsid w:val="00740271"/>
    <w:rsid w:val="00757AC7"/>
    <w:rsid w:val="007841F3"/>
    <w:rsid w:val="007B597F"/>
    <w:rsid w:val="00807D1F"/>
    <w:rsid w:val="0082734D"/>
    <w:rsid w:val="00835314"/>
    <w:rsid w:val="008723A3"/>
    <w:rsid w:val="00893C92"/>
    <w:rsid w:val="008C0D3A"/>
    <w:rsid w:val="008C41B5"/>
    <w:rsid w:val="008D63C7"/>
    <w:rsid w:val="008E6BBC"/>
    <w:rsid w:val="00977198"/>
    <w:rsid w:val="009A4CC0"/>
    <w:rsid w:val="00A2300F"/>
    <w:rsid w:val="00A46B0E"/>
    <w:rsid w:val="00A77BC4"/>
    <w:rsid w:val="00AA7585"/>
    <w:rsid w:val="00AA76C9"/>
    <w:rsid w:val="00AC41BD"/>
    <w:rsid w:val="00AF0143"/>
    <w:rsid w:val="00B11ADD"/>
    <w:rsid w:val="00B22516"/>
    <w:rsid w:val="00B36C53"/>
    <w:rsid w:val="00B44A8B"/>
    <w:rsid w:val="00B47906"/>
    <w:rsid w:val="00B92FDE"/>
    <w:rsid w:val="00BE4E8D"/>
    <w:rsid w:val="00C15589"/>
    <w:rsid w:val="00C22E78"/>
    <w:rsid w:val="00C56D0D"/>
    <w:rsid w:val="00C57FCA"/>
    <w:rsid w:val="00C66B25"/>
    <w:rsid w:val="00C73359"/>
    <w:rsid w:val="00C73997"/>
    <w:rsid w:val="00C9172E"/>
    <w:rsid w:val="00CE12B6"/>
    <w:rsid w:val="00D22780"/>
    <w:rsid w:val="00D729CB"/>
    <w:rsid w:val="00D920D4"/>
    <w:rsid w:val="00DF0583"/>
    <w:rsid w:val="00DF7FD5"/>
    <w:rsid w:val="00E01B08"/>
    <w:rsid w:val="00E23A7F"/>
    <w:rsid w:val="00E444B1"/>
    <w:rsid w:val="00E55E03"/>
    <w:rsid w:val="00E60DDF"/>
    <w:rsid w:val="00E63380"/>
    <w:rsid w:val="00F72067"/>
    <w:rsid w:val="00F96FBD"/>
    <w:rsid w:val="00FB6BEB"/>
    <w:rsid w:val="00FC6978"/>
    <w:rsid w:val="00FE133E"/>
    <w:rsid w:val="00FE72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paragraph" w:customStyle="1" w:styleId="2">
    <w:name w:val="Обычный2"/>
    <w:rsid w:val="00674125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styleId="a7">
    <w:name w:val="header"/>
    <w:basedOn w:val="a"/>
    <w:link w:val="a8"/>
    <w:uiPriority w:val="99"/>
    <w:unhideWhenUsed/>
    <w:rsid w:val="00C739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73997"/>
    <w:rPr>
      <w:rFonts w:ascii="Times New Roman" w:eastAsia="Times New Roman" w:hAnsi="Times New Roman"/>
    </w:rPr>
  </w:style>
  <w:style w:type="paragraph" w:styleId="a9">
    <w:name w:val="footer"/>
    <w:basedOn w:val="a"/>
    <w:link w:val="aa"/>
    <w:uiPriority w:val="99"/>
    <w:unhideWhenUsed/>
    <w:rsid w:val="00C7399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73997"/>
    <w:rPr>
      <w:rFonts w:ascii="Times New Roman" w:eastAsia="Times New Roman" w:hAnsi="Times New Roman"/>
    </w:rPr>
  </w:style>
  <w:style w:type="character" w:styleId="ab">
    <w:name w:val="Hyperlink"/>
    <w:basedOn w:val="a0"/>
    <w:uiPriority w:val="99"/>
    <w:unhideWhenUsed/>
    <w:rsid w:val="000F4C1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paragraph" w:customStyle="1" w:styleId="2">
    <w:name w:val="Обычный2"/>
    <w:rsid w:val="00674125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styleId="a7">
    <w:name w:val="header"/>
    <w:basedOn w:val="a"/>
    <w:link w:val="a8"/>
    <w:uiPriority w:val="99"/>
    <w:unhideWhenUsed/>
    <w:rsid w:val="00C739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73997"/>
    <w:rPr>
      <w:rFonts w:ascii="Times New Roman" w:eastAsia="Times New Roman" w:hAnsi="Times New Roman"/>
    </w:rPr>
  </w:style>
  <w:style w:type="paragraph" w:styleId="a9">
    <w:name w:val="footer"/>
    <w:basedOn w:val="a"/>
    <w:link w:val="aa"/>
    <w:uiPriority w:val="99"/>
    <w:unhideWhenUsed/>
    <w:rsid w:val="00C7399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73997"/>
    <w:rPr>
      <w:rFonts w:ascii="Times New Roman" w:eastAsia="Times New Roman" w:hAnsi="Times New Roman"/>
    </w:rPr>
  </w:style>
  <w:style w:type="character" w:styleId="ab">
    <w:name w:val="Hyperlink"/>
    <w:basedOn w:val="a0"/>
    <w:uiPriority w:val="99"/>
    <w:unhideWhenUsed/>
    <w:rsid w:val="000F4C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B6E9ADA92714F80A39B8D22EA4D3E0CEBDACCE193F8CC6996A458913FE83FB69725A900CA4D58BFA6DC0B300ECCD0D3CCDADAFC5ACB71CCICJ5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azarenko.YAMR\Desktop\&#1052;&#1086;&#1080;%20&#1086;&#1090;&#1074;&#1077;&#1090;&#1099;\&#1041;&#1083;&#1072;&#1085;&#1082;%20&#1040;&#1076;&#1084;&#1080;&#1085;&#1080;&#1089;&#1090;&#1088;&#1072;&#1094;&#1080;&#1080;%20-%20&#1047;&#1072;&#1084;&#1043;&#1083;&#1072;&#1074;&#1099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Администрации - ЗамГлавы</Template>
  <TotalTime>3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Назаренко</dc:creator>
  <cp:lastModifiedBy>Полякина Н.В.</cp:lastModifiedBy>
  <cp:revision>3</cp:revision>
  <cp:lastPrinted>2024-02-08T11:57:00Z</cp:lastPrinted>
  <dcterms:created xsi:type="dcterms:W3CDTF">2024-02-13T12:41:00Z</dcterms:created>
  <dcterms:modified xsi:type="dcterms:W3CDTF">2024-05-14T11:48:00Z</dcterms:modified>
</cp:coreProperties>
</file>